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387A2181" w14:textId="77777777" w:rsidTr="002A4ED5">
        <w:tc>
          <w:tcPr>
            <w:tcW w:w="729" w:type="pct"/>
            <w:vAlign w:val="bottom"/>
          </w:tcPr>
          <w:p w14:paraId="6605473E" w14:textId="2A35067D" w:rsidR="002A4ED5" w:rsidRPr="002A4ED5" w:rsidRDefault="00F7145A" w:rsidP="002A4ED5">
            <w:r>
              <w:t>Customer 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38B0CE2" w14:textId="77777777" w:rsidR="002A4ED5" w:rsidRPr="002A4ED5" w:rsidRDefault="002A4ED5" w:rsidP="002A4ED5"/>
        </w:tc>
      </w:tr>
      <w:tr w:rsidR="002A4ED5" w:rsidRPr="002A4ED5" w14:paraId="60BB9C02" w14:textId="77777777" w:rsidTr="002A4ED5">
        <w:sdt>
          <w:sdtPr>
            <w:id w:val="1692185716"/>
            <w:placeholder>
              <w:docPart w:val="CBC57C580B794DC4BF3A4C42CA3D05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40641ED1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BFF004E" w14:textId="77777777" w:rsidR="002A4ED5" w:rsidRPr="002A4ED5" w:rsidRDefault="002A4ED5" w:rsidP="002A4ED5"/>
        </w:tc>
      </w:tr>
      <w:tr w:rsidR="002A4ED5" w:rsidRPr="002A4ED5" w14:paraId="4DD3A6BD" w14:textId="77777777" w:rsidTr="002A4ED5">
        <w:sdt>
          <w:sdtPr>
            <w:id w:val="639315362"/>
            <w:placeholder>
              <w:docPart w:val="66D60A51D1BC497D9BDACE55BA3F69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85CD33E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C20B52F" w14:textId="77777777" w:rsidR="002A4ED5" w:rsidRPr="002A4ED5" w:rsidRDefault="002A4ED5" w:rsidP="002A4ED5"/>
        </w:tc>
      </w:tr>
      <w:tr w:rsidR="002A4ED5" w:rsidRPr="002A4ED5" w14:paraId="1113BB67" w14:textId="77777777" w:rsidTr="002A4ED5">
        <w:tc>
          <w:tcPr>
            <w:tcW w:w="729" w:type="pct"/>
            <w:vAlign w:val="bottom"/>
          </w:tcPr>
          <w:p w14:paraId="4BB07242" w14:textId="742E1494" w:rsidR="002A4ED5" w:rsidRPr="002A4ED5" w:rsidRDefault="00F7145A" w:rsidP="002A4ED5">
            <w:r>
              <w:t>Occasion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1C2066" w14:textId="77777777" w:rsidR="002A4ED5" w:rsidRPr="002A4ED5" w:rsidRDefault="002A4ED5" w:rsidP="002A4ED5"/>
        </w:tc>
      </w:tr>
      <w:tr w:rsidR="002A4ED5" w:rsidRPr="002A4ED5" w14:paraId="30C29DCC" w14:textId="77777777" w:rsidTr="002A4ED5">
        <w:tc>
          <w:tcPr>
            <w:tcW w:w="729" w:type="pct"/>
            <w:vAlign w:val="bottom"/>
          </w:tcPr>
          <w:p w14:paraId="3D0929CC" w14:textId="21ED9502" w:rsidR="002A4ED5" w:rsidRPr="002A4ED5" w:rsidRDefault="00F7145A" w:rsidP="002A4ED5">
            <w:r>
              <w:t>Pick-up Date/Time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395469C" w14:textId="77777777" w:rsidR="002A4ED5" w:rsidRPr="002A4ED5" w:rsidRDefault="002A4ED5" w:rsidP="002A4ED5"/>
        </w:tc>
      </w:tr>
    </w:tbl>
    <w:p w14:paraId="352C6DC2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8"/>
        <w:gridCol w:w="3780"/>
        <w:gridCol w:w="1259"/>
        <w:gridCol w:w="1531"/>
        <w:gridCol w:w="1529"/>
        <w:gridCol w:w="1174"/>
        <w:gridCol w:w="1259"/>
        <w:gridCol w:w="1254"/>
      </w:tblGrid>
      <w:tr w:rsidR="002A4ED5" w:rsidRPr="002A4ED5" w14:paraId="54522CA8" w14:textId="77777777" w:rsidTr="00582B1C">
        <w:tc>
          <w:tcPr>
            <w:tcW w:w="45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47B6C5E" w14:textId="0B452D3B" w:rsidR="002A4ED5" w:rsidRPr="002A648D" w:rsidRDefault="002A4ED5" w:rsidP="002A648D">
            <w:pPr>
              <w:pStyle w:val="TableHeaders"/>
            </w:pPr>
          </w:p>
        </w:tc>
        <w:tc>
          <w:tcPr>
            <w:tcW w:w="1459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F9112B" w14:textId="00E0B06A" w:rsidR="002A4ED5" w:rsidRPr="002A4ED5" w:rsidRDefault="00F7145A" w:rsidP="002A4ED5">
            <w:pPr>
              <w:pStyle w:val="TableHeaders"/>
            </w:pPr>
            <w:r>
              <w:t>Product</w:t>
            </w:r>
          </w:p>
        </w:tc>
        <w:tc>
          <w:tcPr>
            <w:tcW w:w="1077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71448E2" w14:textId="42FAD4B1" w:rsidR="002A4ED5" w:rsidRPr="002A4ED5" w:rsidRDefault="00606A1C" w:rsidP="002A4ED5">
            <w:pPr>
              <w:pStyle w:val="TableHeaders"/>
            </w:pPr>
            <w:r>
              <w:t>C</w:t>
            </w:r>
            <w:r w:rsidR="00F7145A">
              <w:t>ookies</w:t>
            </w:r>
            <w:r>
              <w:t>.</w:t>
            </w:r>
            <w:r w:rsidR="00F7145A">
              <w:t xml:space="preserve"> </w:t>
            </w:r>
            <w:r>
              <w:t>S</w:t>
            </w:r>
            <w:r w:rsidR="00F7145A">
              <w:t>cones</w:t>
            </w:r>
            <w:r>
              <w:t>.</w:t>
            </w:r>
            <w:r w:rsidR="00F7145A">
              <w:t xml:space="preserve"> </w:t>
            </w:r>
            <w:r>
              <w:t>M</w:t>
            </w:r>
            <w:r w:rsidR="00F7145A">
              <w:t>uffins</w:t>
            </w:r>
            <w:r>
              <w:t>.</w:t>
            </w:r>
            <w:r w:rsidR="00F7145A">
              <w:t xml:space="preserve"> </w:t>
            </w:r>
            <w:r>
              <w:t>B</w:t>
            </w:r>
            <w:r w:rsidR="00F7145A">
              <w:t>agels</w:t>
            </w:r>
            <w:r>
              <w:t>.</w:t>
            </w:r>
            <w:r w:rsidR="00F7145A">
              <w:t xml:space="preserve"> </w:t>
            </w:r>
            <w:r>
              <w:t>Rolls.</w:t>
            </w:r>
          </w:p>
        </w:tc>
        <w:tc>
          <w:tcPr>
            <w:tcW w:w="59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88936DA" w14:textId="77777777" w:rsidR="002A4ED5" w:rsidRDefault="00606A1C" w:rsidP="002A4ED5">
            <w:pPr>
              <w:pStyle w:val="TableHeaders"/>
            </w:pPr>
            <w:r>
              <w:t>Original</w:t>
            </w:r>
          </w:p>
          <w:p w14:paraId="503CCAA9" w14:textId="7F6C8FD1" w:rsidR="00606A1C" w:rsidRPr="002A4ED5" w:rsidRDefault="00606A1C" w:rsidP="002A4ED5">
            <w:pPr>
              <w:pStyle w:val="TableHeaders"/>
            </w:pPr>
            <w:r>
              <w:t>Seasonal</w:t>
            </w:r>
          </w:p>
        </w:tc>
        <w:sdt>
          <w:sdtPr>
            <w:id w:val="405890554"/>
            <w:placeholder>
              <w:docPart w:val="E34EA93778C847DCB05793EC01C1B2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73796F3" w14:textId="77777777" w:rsidR="002A4ED5" w:rsidRPr="002A4ED5" w:rsidRDefault="002A4ED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A9A671F055154FD6B1397BD6E48626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AA6D526" w14:textId="77777777" w:rsidR="002A4ED5" w:rsidRPr="002A4ED5" w:rsidRDefault="002A4ED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F2022159248C4969A520B4A531A2E8B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D4BE9B9" w14:textId="77777777" w:rsidR="002A4ED5" w:rsidRPr="002A4ED5" w:rsidRDefault="002A4ED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2A4ED5" w:rsidRPr="002A4ED5" w14:paraId="79A22A6D" w14:textId="77777777" w:rsidTr="00582B1C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F8809B0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5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0E88AEA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4261518" w14:textId="298C0629" w:rsidR="002A4ED5" w:rsidRPr="002A4ED5" w:rsidRDefault="00606A1C" w:rsidP="00582B1C">
            <w:pPr>
              <w:pStyle w:val="TableSubheadings"/>
            </w:pPr>
            <w:r>
              <w:t>6ea</w:t>
            </w:r>
          </w:p>
        </w:tc>
        <w:tc>
          <w:tcPr>
            <w:tcW w:w="591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403E447" w14:textId="7C0C4BB6" w:rsidR="002A4ED5" w:rsidRPr="002A4ED5" w:rsidRDefault="00606A1C" w:rsidP="00582B1C">
            <w:pPr>
              <w:pStyle w:val="TableSubheadings"/>
            </w:pPr>
            <w:r>
              <w:t>12ea</w:t>
            </w:r>
          </w:p>
        </w:tc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4595839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29A7A24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B4CA573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673F59C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67E96917" w14:textId="77777777" w:rsidTr="00AD1AD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427FBF" w14:textId="77777777" w:rsidR="002A4ED5" w:rsidRPr="002A4ED5" w:rsidRDefault="002A4ED5" w:rsidP="002A4ED5"/>
        </w:tc>
        <w:tc>
          <w:tcPr>
            <w:tcW w:w="145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2BAECE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DE0EAC" w14:textId="77777777" w:rsidR="002A4ED5" w:rsidRPr="002A4ED5" w:rsidRDefault="002A4ED5" w:rsidP="002A4ED5"/>
        </w:tc>
        <w:tc>
          <w:tcPr>
            <w:tcW w:w="59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E59D4D" w14:textId="77777777" w:rsidR="002A4ED5" w:rsidRPr="002A4ED5" w:rsidRDefault="002A4ED5" w:rsidP="002A4ED5"/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D04B04" w14:textId="77777777" w:rsidR="002A4ED5" w:rsidRPr="002A4ED5" w:rsidRDefault="002A4ED5" w:rsidP="002A4ED5"/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DAD390" w14:textId="77777777" w:rsidR="002A4ED5" w:rsidRPr="002A4ED5" w:rsidRDefault="002A4ED5" w:rsidP="002A4ED5"/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F2FF7F" w14:textId="77777777" w:rsidR="002A4ED5" w:rsidRPr="002A4ED5" w:rsidRDefault="002A4ED5" w:rsidP="002A4ED5"/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09038" w14:textId="77777777" w:rsidR="002A4ED5" w:rsidRPr="002A4ED5" w:rsidRDefault="002A4ED5" w:rsidP="002A4ED5"/>
        </w:tc>
      </w:tr>
      <w:tr w:rsidR="002A4ED5" w:rsidRPr="002A4ED5" w14:paraId="5DD9FCD3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7192C4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1822E6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FFA626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95E7EA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EEF7F1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AA9CAA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48DD80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667D1A" w14:textId="77777777" w:rsidR="002A4ED5" w:rsidRPr="002A4ED5" w:rsidRDefault="002A4ED5" w:rsidP="002A4ED5"/>
        </w:tc>
      </w:tr>
      <w:tr w:rsidR="002A4ED5" w:rsidRPr="002A4ED5" w14:paraId="7E771494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C51534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CB2A9B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2E576C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DC9F48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D746DA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C5EDCA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403AFF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240F98" w14:textId="77777777" w:rsidR="002A4ED5" w:rsidRPr="002A4ED5" w:rsidRDefault="002A4ED5" w:rsidP="002A4ED5"/>
        </w:tc>
      </w:tr>
      <w:tr w:rsidR="002A4ED5" w:rsidRPr="002A4ED5" w14:paraId="27234C4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5D7437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4044F6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A2692F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A056B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9EAF70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BD462A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397101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B11298" w14:textId="77777777" w:rsidR="002A4ED5" w:rsidRPr="002A4ED5" w:rsidRDefault="002A4ED5" w:rsidP="002A4ED5"/>
        </w:tc>
      </w:tr>
      <w:tr w:rsidR="002A4ED5" w:rsidRPr="002A4ED5" w14:paraId="425CC858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3116D5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45AC37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EC94B7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122F6A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B19D98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F7B0E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49675B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0EC9B4" w14:textId="77777777" w:rsidR="002A4ED5" w:rsidRPr="002A4ED5" w:rsidRDefault="002A4ED5" w:rsidP="002A4ED5"/>
        </w:tc>
      </w:tr>
      <w:tr w:rsidR="002A4ED5" w:rsidRPr="002A4ED5" w14:paraId="18AF5CDB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7EBC85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13316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5A21D7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D11982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CC7959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584578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6DC2EA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DB7F4B" w14:textId="77777777" w:rsidR="002A4ED5" w:rsidRPr="002A4ED5" w:rsidRDefault="002A4ED5" w:rsidP="002A4ED5"/>
        </w:tc>
      </w:tr>
      <w:tr w:rsidR="002A4ED5" w:rsidRPr="002A4ED5" w14:paraId="525C43CE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89F3BC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58334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B45602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544014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2AFF55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921EF9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BAE7B0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570B61" w14:textId="77777777" w:rsidR="002A4ED5" w:rsidRPr="002A4ED5" w:rsidRDefault="002A4ED5" w:rsidP="002A4ED5"/>
        </w:tc>
      </w:tr>
      <w:tr w:rsidR="002A4ED5" w:rsidRPr="002A4ED5" w14:paraId="50BCB223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A21F30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9336C0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A83413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E28BF4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1FDB51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2D9DCC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0B8030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418CA0" w14:textId="77777777" w:rsidR="002A4ED5" w:rsidRPr="002A4ED5" w:rsidRDefault="002A4ED5" w:rsidP="002A4ED5"/>
        </w:tc>
      </w:tr>
      <w:tr w:rsidR="002A4ED5" w:rsidRPr="002A4ED5" w14:paraId="30A79261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0AC4A6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270FA4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8FB974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A7DCB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48A8BE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E4C41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401B2D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5F64B7" w14:textId="77777777" w:rsidR="002A4ED5" w:rsidRPr="002A4ED5" w:rsidRDefault="002A4ED5" w:rsidP="002A4ED5"/>
        </w:tc>
      </w:tr>
      <w:tr w:rsidR="002A4ED5" w:rsidRPr="002A4ED5" w14:paraId="3B98B452" w14:textId="77777777" w:rsidTr="00AD1AD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A75B2C" w14:textId="77777777" w:rsidR="002A4ED5" w:rsidRPr="002A4ED5" w:rsidRDefault="002A4ED5" w:rsidP="002A4ED5"/>
        </w:tc>
        <w:tc>
          <w:tcPr>
            <w:tcW w:w="145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6168D8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0019B5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E71C88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3E56D6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9629E2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D18A49" w14:textId="77777777" w:rsidR="002A4ED5" w:rsidRPr="002A4ED5" w:rsidRDefault="002A4ED5" w:rsidP="002A4ED5"/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B2DB6C" w14:textId="77777777" w:rsidR="002A4ED5" w:rsidRPr="002A4ED5" w:rsidRDefault="002A4ED5" w:rsidP="002A4ED5"/>
        </w:tc>
      </w:tr>
      <w:tr w:rsidR="002A4ED5" w:rsidRPr="002A4ED5" w14:paraId="78D67D7D" w14:textId="77777777" w:rsidTr="00AD1AD3">
        <w:tc>
          <w:tcPr>
            <w:tcW w:w="451" w:type="pct"/>
            <w:tcBorders>
              <w:top w:val="single" w:sz="4" w:space="0" w:color="auto"/>
            </w:tcBorders>
          </w:tcPr>
          <w:p w14:paraId="6C4A91D1" w14:textId="6810841F" w:rsidR="002A4ED5" w:rsidRPr="00F7145A" w:rsidRDefault="00F7145A" w:rsidP="002A4ED5">
            <w:pPr>
              <w:rPr>
                <w:b/>
                <w:bCs/>
              </w:rPr>
            </w:pPr>
            <w:r>
              <w:rPr>
                <w:b/>
                <w:bCs/>
              </w:rPr>
              <w:t>Deposit: _______</w:t>
            </w:r>
          </w:p>
        </w:tc>
        <w:tc>
          <w:tcPr>
            <w:tcW w:w="1459" w:type="pct"/>
            <w:tcBorders>
              <w:top w:val="single" w:sz="4" w:space="0" w:color="auto"/>
            </w:tcBorders>
          </w:tcPr>
          <w:p w14:paraId="03C8EB93" w14:textId="77777777" w:rsidR="002A4ED5" w:rsidRPr="002A4ED5" w:rsidRDefault="002A4ED5" w:rsidP="002A4ED5"/>
        </w:tc>
        <w:tc>
          <w:tcPr>
            <w:tcW w:w="486" w:type="pct"/>
            <w:tcBorders>
              <w:top w:val="single" w:sz="4" w:space="0" w:color="auto"/>
            </w:tcBorders>
          </w:tcPr>
          <w:p w14:paraId="4E022890" w14:textId="77777777" w:rsidR="002A4ED5" w:rsidRPr="002A4ED5" w:rsidRDefault="002A4ED5" w:rsidP="002A4ED5"/>
        </w:tc>
        <w:tc>
          <w:tcPr>
            <w:tcW w:w="591" w:type="pct"/>
            <w:tcBorders>
              <w:top w:val="single" w:sz="4" w:space="0" w:color="auto"/>
            </w:tcBorders>
          </w:tcPr>
          <w:p w14:paraId="43DB0510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14:paraId="445E0E1B" w14:textId="77777777" w:rsidR="002A4ED5" w:rsidRPr="002A4ED5" w:rsidRDefault="002A4ED5" w:rsidP="002A4ED5"/>
        </w:tc>
        <w:tc>
          <w:tcPr>
            <w:tcW w:w="453" w:type="pct"/>
            <w:tcBorders>
              <w:top w:val="single" w:sz="4" w:space="0" w:color="auto"/>
            </w:tcBorders>
          </w:tcPr>
          <w:p w14:paraId="674FECBC" w14:textId="77777777" w:rsidR="002A4ED5" w:rsidRPr="002A4ED5" w:rsidRDefault="002A4ED5" w:rsidP="002A4ED5"/>
        </w:tc>
        <w:sdt>
          <w:sdtPr>
            <w:id w:val="2064670704"/>
            <w:placeholder>
              <w:docPart w:val="38CC47247CE74857B67462F0A6C1ACC5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0039DAB7" w14:textId="77777777"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46885FF8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57992F2D" w14:textId="5F101F75" w:rsidR="00806FF3" w:rsidRDefault="00606A1C" w:rsidP="002A648D">
      <w:p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lastRenderedPageBreak/>
        <w:t>COOKIES</w:t>
      </w:r>
      <w:r w:rsidR="0029419A">
        <w:rPr>
          <w:rFonts w:ascii="Elephant" w:hAnsi="Elephant"/>
          <w:sz w:val="32"/>
          <w:szCs w:val="32"/>
        </w:rPr>
        <w:t>, lg.</w:t>
      </w:r>
      <w:r w:rsidR="00600FCC">
        <w:rPr>
          <w:rFonts w:ascii="Elephant" w:hAnsi="Elephant"/>
          <w:sz w:val="32"/>
          <w:szCs w:val="32"/>
        </w:rPr>
        <w:tab/>
      </w:r>
      <w:r w:rsidR="00600FCC">
        <w:rPr>
          <w:rFonts w:ascii="Elephant" w:hAnsi="Elephant"/>
          <w:sz w:val="32"/>
          <w:szCs w:val="32"/>
        </w:rPr>
        <w:tab/>
      </w:r>
      <w:r w:rsidR="00600FCC">
        <w:rPr>
          <w:rFonts w:ascii="Elephant" w:hAnsi="Elephant"/>
          <w:sz w:val="32"/>
          <w:szCs w:val="32"/>
        </w:rPr>
        <w:tab/>
      </w:r>
      <w:r w:rsidR="00600FCC">
        <w:rPr>
          <w:rFonts w:ascii="Elephant" w:hAnsi="Elephant"/>
          <w:sz w:val="32"/>
          <w:szCs w:val="32"/>
        </w:rPr>
        <w:tab/>
      </w:r>
      <w:r w:rsidR="00600FCC">
        <w:rPr>
          <w:rFonts w:ascii="Elephant" w:hAnsi="Elephant"/>
          <w:sz w:val="32"/>
          <w:szCs w:val="32"/>
        </w:rPr>
        <w:tab/>
      </w:r>
      <w:r w:rsidR="00600FCC">
        <w:rPr>
          <w:rFonts w:ascii="Elephant" w:hAnsi="Elephant"/>
          <w:sz w:val="32"/>
          <w:szCs w:val="32"/>
        </w:rPr>
        <w:tab/>
      </w:r>
      <w:r w:rsidR="00600FCC">
        <w:rPr>
          <w:rFonts w:ascii="Elephant" w:hAnsi="Elephant"/>
          <w:sz w:val="32"/>
          <w:szCs w:val="32"/>
        </w:rPr>
        <w:tab/>
        <w:t>MARKET FOCACCIA</w:t>
      </w:r>
    </w:p>
    <w:p w14:paraId="5A659C3E" w14:textId="66CA74D8" w:rsidR="00606A1C" w:rsidRPr="00600FCC" w:rsidRDefault="00606A1C" w:rsidP="00600FCC">
      <w:pPr>
        <w:pStyle w:val="ListParagraph"/>
        <w:numPr>
          <w:ilvl w:val="0"/>
          <w:numId w:val="23"/>
        </w:numPr>
        <w:rPr>
          <w:rFonts w:ascii="Elephant" w:hAnsi="Elephant"/>
          <w:sz w:val="32"/>
          <w:szCs w:val="32"/>
        </w:rPr>
      </w:pPr>
      <w:r w:rsidRPr="00600FCC">
        <w:rPr>
          <w:rFonts w:ascii="Elephant" w:hAnsi="Elephant"/>
          <w:sz w:val="32"/>
          <w:szCs w:val="32"/>
        </w:rPr>
        <w:t>Chocolate chunk</w:t>
      </w:r>
      <w:r w:rsidR="00600FCC" w:rsidRPr="00600FCC">
        <w:rPr>
          <w:rFonts w:ascii="Elephant" w:hAnsi="Elephant"/>
          <w:sz w:val="32"/>
          <w:szCs w:val="32"/>
        </w:rPr>
        <w:tab/>
      </w:r>
      <w:r w:rsidR="00600FCC" w:rsidRPr="00600FCC">
        <w:rPr>
          <w:rFonts w:ascii="Elephant" w:hAnsi="Elephant"/>
          <w:sz w:val="32"/>
          <w:szCs w:val="32"/>
        </w:rPr>
        <w:tab/>
      </w:r>
      <w:r w:rsidR="00600FCC" w:rsidRPr="00600FCC">
        <w:rPr>
          <w:rFonts w:ascii="Elephant" w:hAnsi="Elephant"/>
          <w:sz w:val="32"/>
          <w:szCs w:val="32"/>
        </w:rPr>
        <w:tab/>
      </w:r>
      <w:r w:rsidR="00600FCC" w:rsidRPr="00600FCC">
        <w:rPr>
          <w:rFonts w:ascii="Elephant" w:hAnsi="Elephant"/>
          <w:sz w:val="32"/>
          <w:szCs w:val="32"/>
        </w:rPr>
        <w:tab/>
      </w:r>
      <w:r w:rsidR="00600FCC" w:rsidRPr="00600FCC">
        <w:rPr>
          <w:rFonts w:ascii="Elephant" w:hAnsi="Elephant"/>
          <w:sz w:val="32"/>
          <w:szCs w:val="32"/>
        </w:rPr>
        <w:tab/>
      </w:r>
      <w:r w:rsidR="00600FCC">
        <w:rPr>
          <w:rFonts w:ascii="Elephant" w:hAnsi="Elephant"/>
          <w:sz w:val="32"/>
          <w:szCs w:val="32"/>
        </w:rPr>
        <w:t>-garlic herb, seasonal tomato-rosemary,</w:t>
      </w:r>
    </w:p>
    <w:p w14:paraId="7857EC60" w14:textId="4480D161" w:rsidR="00606A1C" w:rsidRDefault="00606A1C" w:rsidP="00606A1C">
      <w:pPr>
        <w:pStyle w:val="ListParagraph"/>
        <w:numPr>
          <w:ilvl w:val="0"/>
          <w:numId w:val="23"/>
        </w:num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M&amp;M chocolate chip</w:t>
      </w:r>
      <w:r w:rsidR="00600FCC">
        <w:rPr>
          <w:rFonts w:ascii="Elephant" w:hAnsi="Elephant"/>
          <w:sz w:val="32"/>
          <w:szCs w:val="32"/>
        </w:rPr>
        <w:tab/>
      </w:r>
      <w:r w:rsidR="00600FCC">
        <w:rPr>
          <w:rFonts w:ascii="Elephant" w:hAnsi="Elephant"/>
          <w:sz w:val="32"/>
          <w:szCs w:val="32"/>
        </w:rPr>
        <w:tab/>
      </w:r>
      <w:r w:rsidR="00600FCC">
        <w:rPr>
          <w:rFonts w:ascii="Elephant" w:hAnsi="Elephant"/>
          <w:sz w:val="32"/>
          <w:szCs w:val="32"/>
        </w:rPr>
        <w:tab/>
      </w:r>
      <w:r w:rsidR="00600FCC">
        <w:rPr>
          <w:rFonts w:ascii="Elephant" w:hAnsi="Elephant"/>
          <w:sz w:val="32"/>
          <w:szCs w:val="32"/>
        </w:rPr>
        <w:tab/>
        <w:t xml:space="preserve">   ASF prosciutto-</w:t>
      </w:r>
      <w:proofErr w:type="spellStart"/>
      <w:r w:rsidR="00600FCC">
        <w:rPr>
          <w:rFonts w:ascii="Elephant" w:hAnsi="Elephant"/>
          <w:sz w:val="32"/>
          <w:szCs w:val="32"/>
        </w:rPr>
        <w:t>parm</w:t>
      </w:r>
      <w:proofErr w:type="spellEnd"/>
    </w:p>
    <w:p w14:paraId="7B6A1EA2" w14:textId="4D871A19" w:rsidR="00606A1C" w:rsidRDefault="00606A1C" w:rsidP="00606A1C">
      <w:pPr>
        <w:pStyle w:val="ListParagraph"/>
        <w:numPr>
          <w:ilvl w:val="0"/>
          <w:numId w:val="23"/>
        </w:num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Gluten-free peanut butter</w:t>
      </w:r>
      <w:r w:rsidR="00600FCC">
        <w:rPr>
          <w:rFonts w:ascii="Elephant" w:hAnsi="Elephant"/>
          <w:sz w:val="32"/>
          <w:szCs w:val="32"/>
        </w:rPr>
        <w:tab/>
      </w:r>
      <w:r w:rsidR="00600FCC">
        <w:rPr>
          <w:rFonts w:ascii="Elephant" w:hAnsi="Elephant"/>
          <w:sz w:val="32"/>
          <w:szCs w:val="32"/>
        </w:rPr>
        <w:tab/>
      </w:r>
      <w:r w:rsidR="00600FCC">
        <w:rPr>
          <w:rFonts w:ascii="Elephant" w:hAnsi="Elephant"/>
          <w:sz w:val="32"/>
          <w:szCs w:val="32"/>
        </w:rPr>
        <w:tab/>
      </w:r>
      <w:r w:rsidR="00600FCC">
        <w:rPr>
          <w:rFonts w:ascii="Elephant" w:hAnsi="Elephant"/>
          <w:sz w:val="32"/>
          <w:szCs w:val="32"/>
        </w:rPr>
        <w:tab/>
        <w:t xml:space="preserve">*available in </w:t>
      </w:r>
      <w:r w:rsidR="00600FCC">
        <w:rPr>
          <w:rFonts w:ascii="Cambria" w:hAnsi="Cambria" w:cs="Cambria"/>
          <w:sz w:val="32"/>
          <w:szCs w:val="32"/>
        </w:rPr>
        <w:t>½</w:t>
      </w:r>
      <w:r w:rsidR="00600FCC">
        <w:rPr>
          <w:rFonts w:ascii="Elephant" w:hAnsi="Elephant"/>
          <w:sz w:val="32"/>
          <w:szCs w:val="32"/>
        </w:rPr>
        <w:t xml:space="preserve"> tray, 12 pcs.</w:t>
      </w:r>
    </w:p>
    <w:p w14:paraId="3C7AD00D" w14:textId="068C2B60" w:rsidR="00606A1C" w:rsidRDefault="00606A1C" w:rsidP="00606A1C">
      <w:pPr>
        <w:pStyle w:val="ListParagraph"/>
        <w:numPr>
          <w:ilvl w:val="0"/>
          <w:numId w:val="23"/>
        </w:num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Market ‘</w:t>
      </w:r>
      <w:proofErr w:type="spellStart"/>
      <w:r>
        <w:rPr>
          <w:rFonts w:ascii="Elephant" w:hAnsi="Elephant"/>
          <w:sz w:val="32"/>
          <w:szCs w:val="32"/>
        </w:rPr>
        <w:t>oreo</w:t>
      </w:r>
      <w:proofErr w:type="spellEnd"/>
      <w:r>
        <w:rPr>
          <w:rFonts w:ascii="Elephant" w:hAnsi="Elephant"/>
          <w:sz w:val="32"/>
          <w:szCs w:val="32"/>
        </w:rPr>
        <w:t>’</w:t>
      </w:r>
    </w:p>
    <w:p w14:paraId="11B55D9A" w14:textId="3EAC70A3" w:rsidR="0029419A" w:rsidRPr="0029419A" w:rsidRDefault="0029419A" w:rsidP="0029419A">
      <w:pPr>
        <w:pStyle w:val="ListParagraph"/>
        <w:numPr>
          <w:ilvl w:val="0"/>
          <w:numId w:val="23"/>
        </w:numPr>
        <w:rPr>
          <w:rFonts w:ascii="Elephant" w:hAnsi="Elephant"/>
          <w:sz w:val="32"/>
          <w:szCs w:val="32"/>
        </w:rPr>
      </w:pPr>
      <w:proofErr w:type="spellStart"/>
      <w:r>
        <w:rPr>
          <w:rFonts w:ascii="Elephant" w:hAnsi="Elephant"/>
          <w:sz w:val="32"/>
          <w:szCs w:val="32"/>
        </w:rPr>
        <w:t>etc</w:t>
      </w:r>
      <w:proofErr w:type="spellEnd"/>
    </w:p>
    <w:p w14:paraId="42F84499" w14:textId="7F489693" w:rsidR="0029419A" w:rsidRDefault="0029419A" w:rsidP="0029419A">
      <w:p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SCONES</w:t>
      </w:r>
    </w:p>
    <w:p w14:paraId="1EC58C93" w14:textId="13838847" w:rsidR="0029419A" w:rsidRDefault="0029419A" w:rsidP="0029419A">
      <w:pPr>
        <w:pStyle w:val="ListParagraph"/>
        <w:numPr>
          <w:ilvl w:val="0"/>
          <w:numId w:val="24"/>
        </w:num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Fig &amp; thyme</w:t>
      </w:r>
    </w:p>
    <w:p w14:paraId="380FD5D3" w14:textId="2D871201" w:rsidR="0029419A" w:rsidRDefault="0029419A" w:rsidP="0029419A">
      <w:pPr>
        <w:pStyle w:val="ListParagraph"/>
        <w:numPr>
          <w:ilvl w:val="0"/>
          <w:numId w:val="24"/>
        </w:num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Chocolate chip</w:t>
      </w:r>
    </w:p>
    <w:p w14:paraId="31CA7274" w14:textId="7FAD5AE5" w:rsidR="0029419A" w:rsidRDefault="0029419A" w:rsidP="0029419A">
      <w:pPr>
        <w:pStyle w:val="ListParagraph"/>
        <w:numPr>
          <w:ilvl w:val="0"/>
          <w:numId w:val="24"/>
        </w:num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Vanilla lavender</w:t>
      </w:r>
    </w:p>
    <w:p w14:paraId="4357D39F" w14:textId="23E2BE7D" w:rsidR="0029419A" w:rsidRPr="0029419A" w:rsidRDefault="0029419A" w:rsidP="0029419A">
      <w:pPr>
        <w:pStyle w:val="ListParagraph"/>
        <w:numPr>
          <w:ilvl w:val="0"/>
          <w:numId w:val="24"/>
        </w:num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White chocolate,</w:t>
      </w:r>
    </w:p>
    <w:p w14:paraId="556E61BD" w14:textId="713577FC" w:rsidR="0029419A" w:rsidRDefault="0029419A" w:rsidP="0029419A">
      <w:p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MUFFINS</w:t>
      </w:r>
    </w:p>
    <w:p w14:paraId="2B48E9EC" w14:textId="7C3EDCDD" w:rsidR="0029419A" w:rsidRDefault="0029419A" w:rsidP="0029419A">
      <w:pPr>
        <w:pStyle w:val="ListParagraph"/>
        <w:numPr>
          <w:ilvl w:val="0"/>
          <w:numId w:val="25"/>
        </w:num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Lemon poppyseed streusel</w:t>
      </w:r>
    </w:p>
    <w:p w14:paraId="5189E88C" w14:textId="2BAB5AA0" w:rsidR="0029419A" w:rsidRDefault="0029419A" w:rsidP="0029419A">
      <w:pPr>
        <w:pStyle w:val="ListParagraph"/>
        <w:numPr>
          <w:ilvl w:val="0"/>
          <w:numId w:val="25"/>
        </w:num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Pumpkin. Blueberry. Berry. Streusel</w:t>
      </w:r>
    </w:p>
    <w:p w14:paraId="61B44FF8" w14:textId="3A4FD673" w:rsidR="0029419A" w:rsidRDefault="0029419A" w:rsidP="0029419A">
      <w:pPr>
        <w:pStyle w:val="ListParagraph"/>
        <w:numPr>
          <w:ilvl w:val="0"/>
          <w:numId w:val="25"/>
        </w:num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Chocolate chip sugar crust</w:t>
      </w:r>
    </w:p>
    <w:p w14:paraId="53B120BB" w14:textId="66C8E3AA" w:rsidR="0029419A" w:rsidRDefault="0029419A" w:rsidP="0029419A">
      <w:p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BAGELS</w:t>
      </w:r>
      <w:r w:rsidR="00600FCC">
        <w:rPr>
          <w:rFonts w:ascii="Elephant" w:hAnsi="Elephant"/>
          <w:sz w:val="32"/>
          <w:szCs w:val="32"/>
        </w:rPr>
        <w:t xml:space="preserve"> / ROLLS</w:t>
      </w:r>
    </w:p>
    <w:p w14:paraId="61FF4185" w14:textId="33C248CC" w:rsidR="009A64F3" w:rsidRPr="009A64F3" w:rsidRDefault="0029419A" w:rsidP="009A64F3">
      <w:pPr>
        <w:pStyle w:val="ListParagraph"/>
        <w:numPr>
          <w:ilvl w:val="0"/>
          <w:numId w:val="26"/>
        </w:numPr>
        <w:rPr>
          <w:rFonts w:ascii="Elephant" w:hAnsi="Elephant"/>
          <w:sz w:val="32"/>
          <w:szCs w:val="32"/>
        </w:rPr>
      </w:pPr>
      <w:r>
        <w:rPr>
          <w:rFonts w:ascii="Elephant" w:hAnsi="Elephant"/>
          <w:sz w:val="32"/>
          <w:szCs w:val="32"/>
        </w:rPr>
        <w:t>Plain, Everything, Cinnamon Raisin</w:t>
      </w:r>
    </w:p>
    <w:sectPr w:rsidR="009A64F3" w:rsidRPr="009A64F3" w:rsidSect="0029419A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CD92F" w14:textId="77777777" w:rsidR="007227EE" w:rsidRDefault="007227EE" w:rsidP="00650259">
      <w:pPr>
        <w:spacing w:line="240" w:lineRule="auto"/>
      </w:pPr>
      <w:r>
        <w:separator/>
      </w:r>
    </w:p>
  </w:endnote>
  <w:endnote w:type="continuationSeparator" w:id="0">
    <w:p w14:paraId="52FB34D1" w14:textId="77777777" w:rsidR="007227EE" w:rsidRDefault="007227EE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4F4B2B-BEC0-4E2E-BC53-20941F51FE5D}"/>
    <w:embedBold r:id="rId2" w:fontKey="{A970C6EF-9DB1-4ACF-BE69-44441457A875}"/>
    <w:embedItalic r:id="rId3" w:fontKey="{35B73A57-1E99-48D6-9BE1-C8935F1634C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8800869-4235-4BDE-B226-19205E9FA5E6}"/>
    <w:embedBold r:id="rId5" w:fontKey="{35A4972A-0AF8-40F5-899D-6CF7245A5428}"/>
    <w:embedItalic r:id="rId6" w:fontKey="{9F540BCC-5629-42D3-869D-CDF67AEA155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448F5E1-77F1-49BE-ADF4-9FD1FA9535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B38B2F7-C07F-4F78-B3D4-DB9E51F1BA4B}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  <w:embedRegular r:id="rId9" w:fontKey="{25511A67-F421-459D-8E2B-545FB0C665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CA9B610-D677-4892-B0E5-E5C581D57E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7BBB1E5A" w14:textId="77777777" w:rsidTr="00562601">
      <w:tc>
        <w:tcPr>
          <w:tcW w:w="2500" w:type="pct"/>
          <w:vAlign w:val="center"/>
        </w:tcPr>
        <w:p w14:paraId="5EAABEBA" w14:textId="77777777" w:rsidR="00562601" w:rsidRDefault="00600FCC" w:rsidP="002A648D">
          <w:pPr>
            <w:pStyle w:val="Footer"/>
          </w:pPr>
          <w:r>
            <w:t>YOUNGSTOWN MARKETSIDE, LLC</w:t>
          </w:r>
        </w:p>
        <w:p w14:paraId="496B7110" w14:textId="2B025BD2" w:rsidR="00600FCC" w:rsidRPr="002A648D" w:rsidRDefault="00600FCC" w:rsidP="002A648D">
          <w:pPr>
            <w:pStyle w:val="Footer"/>
          </w:pPr>
          <w:r>
            <w:t>230 LOCKPORT ST. YOUNGSTOWN, NY 14174</w:t>
          </w:r>
        </w:p>
      </w:tc>
      <w:tc>
        <w:tcPr>
          <w:tcW w:w="2500" w:type="pct"/>
          <w:vAlign w:val="center"/>
        </w:tcPr>
        <w:p w14:paraId="39DD5964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</w:rPr>
            <w:drawing>
              <wp:inline distT="0" distB="0" distL="0" distR="0" wp14:anchorId="5548AC67" wp14:editId="4CE46377">
                <wp:extent cx="1627297" cy="333375"/>
                <wp:effectExtent l="0" t="0" r="0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4180" cy="336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885868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B4A0D" w14:textId="77777777" w:rsidR="007227EE" w:rsidRDefault="007227EE" w:rsidP="00650259">
      <w:pPr>
        <w:spacing w:line="240" w:lineRule="auto"/>
      </w:pPr>
      <w:r>
        <w:separator/>
      </w:r>
    </w:p>
  </w:footnote>
  <w:footnote w:type="continuationSeparator" w:id="0">
    <w:p w14:paraId="21EE3BB6" w14:textId="77777777" w:rsidR="007227EE" w:rsidRDefault="007227EE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B1CB" w14:textId="0EACACEF" w:rsidR="00562601" w:rsidRDefault="00F7145A" w:rsidP="00562601">
    <w:pPr>
      <w:pStyle w:val="NoSpacing"/>
    </w:pPr>
    <w:r w:rsidRPr="00F7145A">
      <w:rPr>
        <w:rFonts w:asciiTheme="majorHAnsi" w:hAnsiTheme="majorHAnsi" w:cs="Times New Roman"/>
        <w:b/>
        <w:noProof/>
        <w:sz w:val="44"/>
        <w:highlight w:val="darkGreen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172FC08" wp14:editId="033B830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21244F1" w14:textId="1D5D4B63" w:rsidR="00F7145A" w:rsidRDefault="009A64F3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172FC08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155078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showingPlcHdr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21244F1" w14:textId="1D5D4B63" w:rsidR="00F7145A" w:rsidRDefault="009A64F3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71D15"/>
    <w:multiLevelType w:val="hybridMultilevel"/>
    <w:tmpl w:val="26C83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3E45298"/>
    <w:multiLevelType w:val="hybridMultilevel"/>
    <w:tmpl w:val="B840F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E17C7"/>
    <w:multiLevelType w:val="hybridMultilevel"/>
    <w:tmpl w:val="ABC65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7424703"/>
    <w:multiLevelType w:val="hybridMultilevel"/>
    <w:tmpl w:val="0E8EB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93796389">
    <w:abstractNumId w:val="15"/>
  </w:num>
  <w:num w:numId="2" w16cid:durableId="1346051672">
    <w:abstractNumId w:val="11"/>
  </w:num>
  <w:num w:numId="3" w16cid:durableId="277491676">
    <w:abstractNumId w:val="19"/>
  </w:num>
  <w:num w:numId="4" w16cid:durableId="16198153">
    <w:abstractNumId w:val="16"/>
  </w:num>
  <w:num w:numId="5" w16cid:durableId="1891457146">
    <w:abstractNumId w:val="17"/>
  </w:num>
  <w:num w:numId="6" w16cid:durableId="1106345677">
    <w:abstractNumId w:val="23"/>
  </w:num>
  <w:num w:numId="7" w16cid:durableId="652565143">
    <w:abstractNumId w:val="10"/>
  </w:num>
  <w:num w:numId="8" w16cid:durableId="740099909">
    <w:abstractNumId w:val="14"/>
  </w:num>
  <w:num w:numId="9" w16cid:durableId="956062791">
    <w:abstractNumId w:val="21"/>
  </w:num>
  <w:num w:numId="10" w16cid:durableId="946547286">
    <w:abstractNumId w:val="4"/>
  </w:num>
  <w:num w:numId="11" w16cid:durableId="458257336">
    <w:abstractNumId w:val="9"/>
  </w:num>
  <w:num w:numId="12" w16cid:durableId="1808670375">
    <w:abstractNumId w:val="1"/>
  </w:num>
  <w:num w:numId="13" w16cid:durableId="1514880487">
    <w:abstractNumId w:val="5"/>
  </w:num>
  <w:num w:numId="14" w16cid:durableId="125510554">
    <w:abstractNumId w:val="13"/>
  </w:num>
  <w:num w:numId="15" w16cid:durableId="875850405">
    <w:abstractNumId w:val="12"/>
  </w:num>
  <w:num w:numId="16" w16cid:durableId="101846962">
    <w:abstractNumId w:val="20"/>
  </w:num>
  <w:num w:numId="17" w16cid:durableId="913121444">
    <w:abstractNumId w:val="6"/>
  </w:num>
  <w:num w:numId="18" w16cid:durableId="1123187718">
    <w:abstractNumId w:val="25"/>
  </w:num>
  <w:num w:numId="19" w16cid:durableId="292834157">
    <w:abstractNumId w:val="22"/>
  </w:num>
  <w:num w:numId="20" w16cid:durableId="1821381336">
    <w:abstractNumId w:val="18"/>
  </w:num>
  <w:num w:numId="21" w16cid:durableId="792402371">
    <w:abstractNumId w:val="24"/>
  </w:num>
  <w:num w:numId="22" w16cid:durableId="2012833427">
    <w:abstractNumId w:val="8"/>
  </w:num>
  <w:num w:numId="23" w16cid:durableId="1354113181">
    <w:abstractNumId w:val="0"/>
  </w:num>
  <w:num w:numId="24" w16cid:durableId="834804681">
    <w:abstractNumId w:val="3"/>
  </w:num>
  <w:num w:numId="25" w16cid:durableId="1259562038">
    <w:abstractNumId w:val="7"/>
  </w:num>
  <w:num w:numId="26" w16cid:durableId="1736512762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5D5"/>
    <w:rsid w:val="00003B30"/>
    <w:rsid w:val="00045CA6"/>
    <w:rsid w:val="00052382"/>
    <w:rsid w:val="0006568A"/>
    <w:rsid w:val="00074FFE"/>
    <w:rsid w:val="0007584B"/>
    <w:rsid w:val="00076F0F"/>
    <w:rsid w:val="00084253"/>
    <w:rsid w:val="000D1F49"/>
    <w:rsid w:val="000F5C88"/>
    <w:rsid w:val="001727CA"/>
    <w:rsid w:val="001E4E2C"/>
    <w:rsid w:val="00261C01"/>
    <w:rsid w:val="0029419A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00FCC"/>
    <w:rsid w:val="00606A1C"/>
    <w:rsid w:val="006250A2"/>
    <w:rsid w:val="0063739C"/>
    <w:rsid w:val="00650259"/>
    <w:rsid w:val="007227EE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0BD5"/>
    <w:rsid w:val="0091229C"/>
    <w:rsid w:val="00940E73"/>
    <w:rsid w:val="0098597D"/>
    <w:rsid w:val="00991B30"/>
    <w:rsid w:val="009A64F3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315D5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7145A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7B084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paragraph" w:styleId="ListParagraph">
    <w:name w:val="List Paragraph"/>
    <w:basedOn w:val="Normal"/>
    <w:uiPriority w:val="34"/>
    <w:semiHidden/>
    <w:qFormat/>
    <w:rsid w:val="00606A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6462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BC57C580B794DC4BF3A4C42CA3D0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0D623-B8A5-4827-8223-26C96BE46911}"/>
      </w:docPartPr>
      <w:docPartBody>
        <w:p w:rsidR="007F3E0C" w:rsidRDefault="0099154B">
          <w:pPr>
            <w:pStyle w:val="CBC57C580B794DC4BF3A4C42CA3D0535"/>
          </w:pPr>
          <w:r w:rsidRPr="002A4ED5">
            <w:t>Phone</w:t>
          </w:r>
        </w:p>
      </w:docPartBody>
    </w:docPart>
    <w:docPart>
      <w:docPartPr>
        <w:name w:val="66D60A51D1BC497D9BDACE55BA3F6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47B40-0D02-4605-AE58-E7CD615C8514}"/>
      </w:docPartPr>
      <w:docPartBody>
        <w:p w:rsidR="007F3E0C" w:rsidRDefault="0099154B">
          <w:pPr>
            <w:pStyle w:val="66D60A51D1BC497D9BDACE55BA3F69AA"/>
          </w:pPr>
          <w:r w:rsidRPr="002A4ED5">
            <w:t>Email</w:t>
          </w:r>
        </w:p>
      </w:docPartBody>
    </w:docPart>
    <w:docPart>
      <w:docPartPr>
        <w:name w:val="E34EA93778C847DCB05793EC01C1B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6A6D7-618B-44AF-95A3-6F6A55316779}"/>
      </w:docPartPr>
      <w:docPartBody>
        <w:p w:rsidR="007F3E0C" w:rsidRDefault="0099154B">
          <w:pPr>
            <w:pStyle w:val="E34EA93778C847DCB05793EC01C1B2EF"/>
          </w:pPr>
          <w:r w:rsidRPr="002A4ED5">
            <w:t>Quantity</w:t>
          </w:r>
        </w:p>
      </w:docPartBody>
    </w:docPart>
    <w:docPart>
      <w:docPartPr>
        <w:name w:val="A9A671F055154FD6B1397BD6E4862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5B061-75E7-44AC-92E6-DAA3A8FC237F}"/>
      </w:docPartPr>
      <w:docPartBody>
        <w:p w:rsidR="007F3E0C" w:rsidRDefault="0099154B">
          <w:pPr>
            <w:pStyle w:val="A9A671F055154FD6B1397BD6E4862666"/>
          </w:pPr>
          <w:r w:rsidRPr="002A4ED5">
            <w:t>Unit Price</w:t>
          </w:r>
        </w:p>
      </w:docPartBody>
    </w:docPart>
    <w:docPart>
      <w:docPartPr>
        <w:name w:val="F2022159248C4969A520B4A531A2E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75305-397E-4D71-8D37-CD00E7EE7334}"/>
      </w:docPartPr>
      <w:docPartBody>
        <w:p w:rsidR="007F3E0C" w:rsidRDefault="0099154B">
          <w:pPr>
            <w:pStyle w:val="F2022159248C4969A520B4A531A2E8BB"/>
          </w:pPr>
          <w:r w:rsidRPr="002A4ED5">
            <w:t>Amount</w:t>
          </w:r>
        </w:p>
      </w:docPartBody>
    </w:docPart>
    <w:docPart>
      <w:docPartPr>
        <w:name w:val="38CC47247CE74857B67462F0A6C1A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5AB54-95C5-4EBF-8416-7CA4E6F7A992}"/>
      </w:docPartPr>
      <w:docPartBody>
        <w:p w:rsidR="007F3E0C" w:rsidRDefault="0099154B">
          <w:pPr>
            <w:pStyle w:val="38CC47247CE74857B67462F0A6C1ACC5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54B"/>
    <w:rsid w:val="007F3E0C"/>
    <w:rsid w:val="0099154B"/>
    <w:rsid w:val="00CE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BC57C580B794DC4BF3A4C42CA3D0535">
    <w:name w:val="CBC57C580B794DC4BF3A4C42CA3D0535"/>
  </w:style>
  <w:style w:type="paragraph" w:customStyle="1" w:styleId="66D60A51D1BC497D9BDACE55BA3F69AA">
    <w:name w:val="66D60A51D1BC497D9BDACE55BA3F69AA"/>
  </w:style>
  <w:style w:type="paragraph" w:customStyle="1" w:styleId="E34EA93778C847DCB05793EC01C1B2EF">
    <w:name w:val="E34EA93778C847DCB05793EC01C1B2EF"/>
  </w:style>
  <w:style w:type="paragraph" w:customStyle="1" w:styleId="A9A671F055154FD6B1397BD6E4862666">
    <w:name w:val="A9A671F055154FD6B1397BD6E4862666"/>
  </w:style>
  <w:style w:type="paragraph" w:customStyle="1" w:styleId="F2022159248C4969A520B4A531A2E8BB">
    <w:name w:val="F2022159248C4969A520B4A531A2E8BB"/>
  </w:style>
  <w:style w:type="paragraph" w:customStyle="1" w:styleId="38CC47247CE74857B67462F0A6C1ACC5">
    <w:name w:val="38CC47247CE74857B67462F0A6C1AC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2022-03-15T18:00:00Z</dcterms:created>
  <dcterms:modified xsi:type="dcterms:W3CDTF">2022-05-27T17:16:00Z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